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A64" w:rsidRDefault="00B61A64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B61A64" w:rsidRDefault="00B61A64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61A64" w:rsidRDefault="00B61A64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61A64" w:rsidRDefault="00B61A64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   _</w:t>
      </w:r>
      <w:r w:rsidRPr="00825710">
        <w:rPr>
          <w:rFonts w:ascii="Times New Roman" w:hAnsi="Times New Roman"/>
          <w:b/>
          <w:sz w:val="28"/>
          <w:szCs w:val="24"/>
          <w:u w:val="single"/>
        </w:rPr>
        <w:t>Хореографический коллектив «Фантазия»</w:t>
      </w:r>
      <w:r w:rsidRPr="00825710">
        <w:rPr>
          <w:rFonts w:ascii="Times New Roman" w:hAnsi="Times New Roman"/>
          <w:b/>
          <w:sz w:val="28"/>
          <w:szCs w:val="24"/>
        </w:rPr>
        <w:t>_</w:t>
      </w:r>
      <w:r w:rsidRPr="00825710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педагог </w:t>
      </w:r>
      <w:r>
        <w:rPr>
          <w:rFonts w:ascii="Times New Roman" w:hAnsi="Times New Roman"/>
          <w:sz w:val="24"/>
          <w:szCs w:val="24"/>
          <w:u w:val="single"/>
        </w:rPr>
        <w:t>Ризаева Эльмира Владимировна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B61A64" w:rsidRDefault="00B61A64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61A64" w:rsidRPr="006B1CEA" w:rsidRDefault="00B61A64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B61A64" w:rsidRPr="00CB17B3" w:rsidTr="00922382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B61A64" w:rsidRPr="00CB17B3" w:rsidRDefault="00B61A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B61A64" w:rsidRPr="00CB17B3" w:rsidTr="00922382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Хореографический коллектив «Фантазия» 1г.о 1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Комплекс силовых упражнений.</w:t>
            </w:r>
            <w:r w:rsidRPr="00CB17B3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B61A64" w:rsidRPr="00CB17B3" w:rsidRDefault="00B61A64" w:rsidP="001E08F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B61A64" w:rsidRPr="00CB17B3" w:rsidRDefault="00B61A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B61A64" w:rsidRPr="00CB17B3" w:rsidTr="00922382">
        <w:trPr>
          <w:trHeight w:val="1456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A64" w:rsidRPr="00CB17B3" w:rsidRDefault="00B61A64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Хореографический коллектив «Фантазия» 1г.о 1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5C0B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Учим танцевальную комбинацию</w:t>
            </w:r>
            <w:r w:rsidRPr="00CB17B3">
              <w:rPr>
                <w:rFonts w:ascii="Times New Roman" w:hAnsi="Times New Roman"/>
                <w:sz w:val="24"/>
                <w:szCs w:val="24"/>
              </w:rPr>
              <w:tab/>
              <w:t>Задание в группеWA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B61A64" w:rsidRPr="00CB17B3" w:rsidRDefault="00B61A64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B61A64" w:rsidRPr="00CB17B3" w:rsidTr="00922382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A64" w:rsidRPr="00CB17B3" w:rsidRDefault="00B61A64" w:rsidP="008062E2">
            <w:pPr>
              <w:jc w:val="center"/>
              <w:rPr>
                <w:rFonts w:ascii="Times New Roman" w:hAnsi="Times New Roman"/>
              </w:rPr>
            </w:pPr>
            <w:r w:rsidRPr="00CB17B3">
              <w:rPr>
                <w:rFonts w:ascii="Times New Roman" w:hAnsi="Times New Roman"/>
                <w:sz w:val="24"/>
              </w:rPr>
              <w:t>Хореографический коллектив «Фантазия» 1г.о 2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Повторение и закрепление выученных элементов.</w:t>
            </w:r>
          </w:p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Флешмоб Макарена,</w:t>
            </w:r>
            <w:r w:rsidRPr="00CB17B3">
              <w:rPr>
                <w:rFonts w:ascii="Times New Roman" w:hAnsi="Times New Roman"/>
                <w:sz w:val="24"/>
                <w:szCs w:val="24"/>
              </w:rPr>
              <w:tab/>
              <w:t>Задание в группеWA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B61A64" w:rsidRPr="00CB17B3" w:rsidRDefault="00B61A64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B61A64" w:rsidRPr="00CB17B3" w:rsidTr="00922382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Хореографический коллектив «Фантазия» 1г.о 2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Комплекс силовых упражнений.</w:t>
            </w:r>
            <w:r w:rsidRPr="00CB17B3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B61A64" w:rsidRPr="00CB17B3" w:rsidRDefault="00B61A64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B61A64" w:rsidRPr="00CB17B3" w:rsidTr="00922382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2г.о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Повторение и закрепление выученных элементов.</w:t>
            </w:r>
          </w:p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Флешмоб Макарена,</w:t>
            </w:r>
            <w:r w:rsidRPr="00CB17B3">
              <w:rPr>
                <w:rFonts w:ascii="Times New Roman" w:hAnsi="Times New Roman"/>
                <w:sz w:val="24"/>
                <w:szCs w:val="24"/>
              </w:rPr>
              <w:tab/>
              <w:t>Задание в группеWA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B61A64" w:rsidRPr="00CB17B3" w:rsidTr="00922382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B61A64" w:rsidRPr="00CB17B3" w:rsidRDefault="00B61A64" w:rsidP="001E08F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2г.о </w:t>
            </w:r>
            <w:r w:rsidRPr="00CB17B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Комплекс силовых упражнений.</w:t>
            </w:r>
            <w:r w:rsidRPr="00CB17B3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B61A64" w:rsidRPr="00CB17B3" w:rsidTr="00922382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3г.о </w:t>
            </w:r>
            <w:r w:rsidRPr="00CB17B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Повторение и закрепление выученных элементов.</w:t>
            </w:r>
          </w:p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Флешмоб Макарена,</w:t>
            </w:r>
            <w:r w:rsidRPr="00CB17B3">
              <w:rPr>
                <w:rFonts w:ascii="Times New Roman" w:hAnsi="Times New Roman"/>
                <w:sz w:val="24"/>
                <w:szCs w:val="24"/>
              </w:rPr>
              <w:tab/>
              <w:t>Задание в группеWA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  <w:tr w:rsidR="00B61A64" w:rsidRPr="00CB17B3" w:rsidTr="00922382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3г.о </w:t>
            </w:r>
            <w:r w:rsidRPr="00CB17B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15.05</w:t>
            </w:r>
            <w:bookmarkStart w:id="0" w:name="_GoBack"/>
            <w:bookmarkEnd w:id="0"/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Комплекс силовых упражнений.</w:t>
            </w:r>
            <w:r w:rsidRPr="00CB17B3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  <w:tr w:rsidR="00B61A64" w:rsidRPr="00CB17B3" w:rsidTr="00922382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4г.о </w:t>
            </w:r>
            <w:r w:rsidRPr="00CB17B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Повторение и закрепление выученных элементов.</w:t>
            </w:r>
          </w:p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Флешмоб Макарена,</w:t>
            </w:r>
            <w:r w:rsidRPr="00CB17B3">
              <w:rPr>
                <w:rFonts w:ascii="Times New Roman" w:hAnsi="Times New Roman"/>
                <w:sz w:val="24"/>
                <w:szCs w:val="24"/>
              </w:rPr>
              <w:tab/>
              <w:t>Задание в группеWA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  <w:tr w:rsidR="00B61A64" w:rsidRPr="00CB17B3" w:rsidTr="00922382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4г.о </w:t>
            </w:r>
            <w:r w:rsidRPr="00CB17B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Комплекс силовых упражнений.</w:t>
            </w:r>
            <w:r w:rsidRPr="00CB17B3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B61A64" w:rsidRPr="00CB17B3" w:rsidRDefault="00B61A64" w:rsidP="001E08F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7B3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</w:tbl>
    <w:p w:rsidR="00B61A64" w:rsidRDefault="00B61A64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B61A64" w:rsidRDefault="00B61A64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B61A64" w:rsidRDefault="00B61A64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B61A64" w:rsidRDefault="00B61A64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B61A64" w:rsidRDefault="00B61A64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B61A64" w:rsidRDefault="00B61A64" w:rsidP="009223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B61A64" w:rsidRDefault="00B61A64" w:rsidP="0092238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61A64" w:rsidRPr="00BA07F8" w:rsidRDefault="00B61A64" w:rsidP="00922382">
      <w:pPr>
        <w:pStyle w:val="NoSpacing"/>
        <w:jc w:val="center"/>
        <w:rPr>
          <w:rFonts w:ascii="Times New Roman" w:hAnsi="Times New Roman"/>
          <w:sz w:val="24"/>
          <w:szCs w:val="24"/>
          <w:u w:val="single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 xml:space="preserve">занятий, объединения -  </w:t>
      </w:r>
      <w:r>
        <w:rPr>
          <w:rFonts w:ascii="Times New Roman" w:hAnsi="Times New Roman"/>
          <w:b/>
          <w:sz w:val="32"/>
          <w:szCs w:val="24"/>
          <w:u w:val="single"/>
        </w:rPr>
        <w:t xml:space="preserve">Классика </w:t>
      </w:r>
      <w:r>
        <w:rPr>
          <w:rFonts w:ascii="Times New Roman" w:hAnsi="Times New Roman"/>
          <w:sz w:val="32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педагог </w:t>
      </w:r>
      <w:r>
        <w:rPr>
          <w:rFonts w:ascii="Times New Roman" w:hAnsi="Times New Roman"/>
          <w:sz w:val="24"/>
          <w:szCs w:val="24"/>
          <w:u w:val="single"/>
        </w:rPr>
        <w:t>Ризаева Эльмира Владимировна</w:t>
      </w:r>
    </w:p>
    <w:p w:rsidR="00B61A64" w:rsidRPr="006B1CEA" w:rsidRDefault="00B61A64" w:rsidP="0092238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B61A64" w:rsidRPr="007E29E9" w:rsidTr="00FD12B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B61A64" w:rsidRPr="007E29E9" w:rsidTr="00FD12B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Ризаева Эльмира Владимировна</w:t>
            </w:r>
          </w:p>
          <w:p w:rsidR="00B61A64" w:rsidRPr="007E29E9" w:rsidRDefault="00B61A64" w:rsidP="00FD12B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 xml:space="preserve">         объединение -   </w:t>
            </w:r>
          </w:p>
          <w:p w:rsidR="00B61A64" w:rsidRPr="007E29E9" w:rsidRDefault="00B61A64" w:rsidP="00FD12B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 xml:space="preserve">         Классика 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Grand battement лёжа на спине,на боку и на животе</w:t>
            </w:r>
            <w:r w:rsidRPr="007E29E9">
              <w:rPr>
                <w:rFonts w:ascii="Times New Roman" w:hAnsi="Times New Roman"/>
                <w:sz w:val="24"/>
                <w:szCs w:val="24"/>
              </w:rPr>
              <w:tab/>
              <w:t>Видео урок в   группеWA</w:t>
            </w:r>
          </w:p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B61A64" w:rsidRPr="007E29E9" w:rsidTr="00FD12B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Ризаева Эльмира Владимировна</w:t>
            </w:r>
          </w:p>
          <w:p w:rsidR="00B61A64" w:rsidRPr="007E29E9" w:rsidRDefault="00B61A64" w:rsidP="00FD12B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объединение -  Классика  2г.о.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Положение passe  сидя и лежа на спине</w:t>
            </w:r>
            <w:r w:rsidRPr="007E29E9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B61A64" w:rsidRPr="007E29E9" w:rsidTr="00FD12B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Ризаева Эльмира Владимировна</w:t>
            </w:r>
          </w:p>
          <w:p w:rsidR="00B61A64" w:rsidRPr="007E29E9" w:rsidRDefault="00B61A64" w:rsidP="00FD12B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объединение -  Классика  3г.о.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Temps soute из 1, 2 и 5 позициям</w:t>
            </w:r>
            <w:r w:rsidRPr="007E29E9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B61A64" w:rsidRPr="007E29E9" w:rsidRDefault="00B61A64" w:rsidP="00FD12B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9E9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</w:tbl>
    <w:p w:rsidR="00B61A64" w:rsidRPr="00380043" w:rsidRDefault="00B61A6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sectPr w:rsidR="00B61A64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678F3"/>
    <w:rsid w:val="001E08F3"/>
    <w:rsid w:val="002018D0"/>
    <w:rsid w:val="00377330"/>
    <w:rsid w:val="00380043"/>
    <w:rsid w:val="00460B55"/>
    <w:rsid w:val="00463EDF"/>
    <w:rsid w:val="005C0BB5"/>
    <w:rsid w:val="00663C49"/>
    <w:rsid w:val="00680F1E"/>
    <w:rsid w:val="006B1CEA"/>
    <w:rsid w:val="006C63AB"/>
    <w:rsid w:val="007D24DC"/>
    <w:rsid w:val="007E29E9"/>
    <w:rsid w:val="007F0ACF"/>
    <w:rsid w:val="008062E2"/>
    <w:rsid w:val="00825710"/>
    <w:rsid w:val="008C2A4D"/>
    <w:rsid w:val="00922382"/>
    <w:rsid w:val="00A94342"/>
    <w:rsid w:val="00AA1B29"/>
    <w:rsid w:val="00B61A64"/>
    <w:rsid w:val="00B8231A"/>
    <w:rsid w:val="00BA07F8"/>
    <w:rsid w:val="00C30518"/>
    <w:rsid w:val="00C96F16"/>
    <w:rsid w:val="00CB17B3"/>
    <w:rsid w:val="00CE497C"/>
    <w:rsid w:val="00D34C20"/>
    <w:rsid w:val="00D41C75"/>
    <w:rsid w:val="00DA3027"/>
    <w:rsid w:val="00E71529"/>
    <w:rsid w:val="00ED285C"/>
    <w:rsid w:val="00F101C9"/>
    <w:rsid w:val="00F40464"/>
    <w:rsid w:val="00F42908"/>
    <w:rsid w:val="00FD1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AC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B8231A"/>
    <w:rPr>
      <w:rFonts w:ascii="Times New Roman" w:hAnsi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484</Words>
  <Characters>2763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3</cp:revision>
  <dcterms:created xsi:type="dcterms:W3CDTF">2020-04-29T17:16:00Z</dcterms:created>
  <dcterms:modified xsi:type="dcterms:W3CDTF">2020-05-10T07:31:00Z</dcterms:modified>
</cp:coreProperties>
</file>